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63F32B" w14:textId="4B1BC4EA" w:rsidR="009E4127" w:rsidRDefault="00C4345E" w:rsidP="004E501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C94A8" wp14:editId="581B4078">
                <wp:simplePos x="0" y="0"/>
                <wp:positionH relativeFrom="column">
                  <wp:posOffset>106883</wp:posOffset>
                </wp:positionH>
                <wp:positionV relativeFrom="paragraph">
                  <wp:posOffset>-396605</wp:posOffset>
                </wp:positionV>
                <wp:extent cx="6640465" cy="1524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46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3024D" w14:textId="77777777" w:rsidR="00C4345E" w:rsidRPr="00C4345E" w:rsidRDefault="00C4345E" w:rsidP="00C4345E">
                            <w:pPr>
                              <w:suppressAutoHyphens w:val="0"/>
                              <w:spacing w:after="0"/>
                              <w:jc w:val="center"/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72"/>
                                <w:szCs w:val="72"/>
                              </w:rPr>
                            </w:pPr>
                            <w:r w:rsidRPr="00C4345E"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72"/>
                                <w:szCs w:val="72"/>
                              </w:rPr>
                              <w:t>Salt Dough</w:t>
                            </w:r>
                          </w:p>
                          <w:p w14:paraId="788C2B12" w14:textId="77777777" w:rsidR="00C4345E" w:rsidRPr="00C4345E" w:rsidRDefault="00C4345E" w:rsidP="00C4345E">
                            <w:pPr>
                              <w:suppressAutoHyphens w:val="0"/>
                              <w:spacing w:after="170"/>
                              <w:jc w:val="center"/>
                              <w:outlineLvl w:val="1"/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</w:pPr>
                            <w:r w:rsidRPr="00C4345E"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  <w:t>Playdough Recipe</w:t>
                            </w:r>
                          </w:p>
                          <w:p w14:paraId="2C986439" w14:textId="77777777" w:rsidR="00C4345E" w:rsidRDefault="00C43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BC94A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8.4pt;margin-top:-31.25pt;width:522.85pt;height:120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" filled="f" stroked="f" strokeweight=".5pt">
                <v:textbox>
                  <w:txbxContent>
                    <w:p w14:paraId="5153024D" w14:textId="77777777" w:rsidR="00C4345E" w:rsidRPr="00C4345E" w:rsidRDefault="00C4345E" w:rsidP="00C4345E">
                      <w:pPr>
                        <w:suppressAutoHyphens w:val="0"/>
                        <w:spacing w:after="0"/>
                        <w:jc w:val="center"/>
                        <w:rPr>
                          <w:rFonts w:cs="BPreplay Bold"/>
                          <w:b/>
                          <w:bCs/>
                          <w:color w:val="26B200"/>
                          <w:sz w:val="72"/>
                          <w:szCs w:val="72"/>
                        </w:rPr>
                      </w:pPr>
                      <w:r w:rsidRPr="00C4345E">
                        <w:rPr>
                          <w:rFonts w:cs="BPreplay Bold"/>
                          <w:b/>
                          <w:bCs/>
                          <w:color w:val="26B200"/>
                          <w:sz w:val="72"/>
                          <w:szCs w:val="72"/>
                        </w:rPr>
                        <w:t>Salt Dough</w:t>
                      </w:r>
                    </w:p>
                    <w:p w14:paraId="788C2B12" w14:textId="77777777" w:rsidR="00C4345E" w:rsidRPr="00C4345E" w:rsidRDefault="00C4345E" w:rsidP="00C4345E">
                      <w:pPr>
                        <w:suppressAutoHyphens w:val="0"/>
                        <w:spacing w:after="170"/>
                        <w:jc w:val="center"/>
                        <w:outlineLvl w:val="1"/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</w:pPr>
                      <w:r w:rsidRPr="00C4345E"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  <w:t>Playdough Recipe</w:t>
                      </w:r>
                    </w:p>
                    <w:p w14:paraId="2C986439" w14:textId="77777777" w:rsidR="00C4345E" w:rsidRDefault="00C4345E"/>
                  </w:txbxContent>
                </v:textbox>
              </v:shape>
            </w:pict>
          </mc:Fallback>
        </mc:AlternateContent>
      </w:r>
    </w:p>
    <w:p w14:paraId="0F747FCE" w14:textId="3E3139C9" w:rsidR="009E4127" w:rsidRPr="009E4127" w:rsidRDefault="009E4127" w:rsidP="009E4127"/>
    <w:p w14:paraId="0357CABF" w14:textId="476E6FC9" w:rsidR="009E4127" w:rsidRPr="009E4127" w:rsidRDefault="00C4345E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EDB30" wp14:editId="7B19C58B">
                <wp:simplePos x="0" y="0"/>
                <wp:positionH relativeFrom="column">
                  <wp:posOffset>392038</wp:posOffset>
                </wp:positionH>
                <wp:positionV relativeFrom="paragraph">
                  <wp:posOffset>99235</wp:posOffset>
                </wp:positionV>
                <wp:extent cx="6128426" cy="228924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26" cy="2289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678DF" w14:textId="77777777" w:rsidR="00C4345E" w:rsidRPr="00C4345E" w:rsidRDefault="00C4345E" w:rsidP="00C4345E">
                            <w:pPr>
                              <w:suppressAutoHyphens w:val="0"/>
                              <w:spacing w:after="170" w:line="640" w:lineRule="atLeast"/>
                              <w:jc w:val="center"/>
                              <w:outlineLvl w:val="1"/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</w:pPr>
                            <w:r w:rsidRPr="00C4345E"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  <w:t>You will need:</w:t>
                            </w:r>
                          </w:p>
                          <w:p w14:paraId="1F67ECBD" w14:textId="3FA93D3E" w:rsidR="00C4345E" w:rsidRPr="00C4345E" w:rsidRDefault="00F466ED" w:rsidP="00C4345E">
                            <w:pPr>
                              <w:spacing w:line="360" w:lineRule="auto"/>
                              <w:jc w:val="center"/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>250g</w:t>
                            </w:r>
                            <w:r w:rsidR="00C4345E" w:rsidRPr="00C4345E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 xml:space="preserve"> flour</w:t>
                            </w:r>
                          </w:p>
                          <w:p w14:paraId="70F1CD73" w14:textId="0893E312" w:rsidR="00C4345E" w:rsidRPr="00C4345E" w:rsidRDefault="00C4345E" w:rsidP="00C4345E">
                            <w:pPr>
                              <w:spacing w:line="360" w:lineRule="auto"/>
                              <w:jc w:val="center"/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>1</w:t>
                            </w:r>
                            <w:r w:rsidR="00F466ED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>25g</w:t>
                            </w:r>
                            <w:r w:rsidRPr="00C4345E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 xml:space="preserve"> salt</w:t>
                            </w:r>
                          </w:p>
                          <w:p w14:paraId="076396DD" w14:textId="21C9D3AE" w:rsidR="00C4345E" w:rsidRPr="00C4345E" w:rsidRDefault="00F466ED" w:rsidP="00C4345E">
                            <w:pPr>
                              <w:spacing w:line="360" w:lineRule="auto"/>
                              <w:jc w:val="center"/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>125ml</w:t>
                            </w:r>
                            <w:r w:rsidR="00C4345E" w:rsidRPr="00C4345E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 xml:space="preserve"> water</w:t>
                            </w:r>
                          </w:p>
                          <w:p w14:paraId="244E316A" w14:textId="3C269302" w:rsidR="00C4345E" w:rsidRPr="00C4345E" w:rsidRDefault="00F466ED" w:rsidP="00C4345E">
                            <w:pPr>
                              <w:jc w:val="center"/>
                            </w:pPr>
                            <w:r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>A few drops of food</w:t>
                            </w:r>
                            <w:r w:rsidR="00C4345E" w:rsidRPr="00C4345E">
                              <w:rPr>
                                <w:rFonts w:cs="BPreplay Regular"/>
                                <w:color w:val="404040"/>
                                <w:sz w:val="28"/>
                                <w:szCs w:val="28"/>
                              </w:rPr>
                              <w:t xml:space="preserve"> colouring (optional)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0.85pt;margin-top:7.8pt;width:482.55pt;height:1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" filled="f" stroked="f" strokeweight=".5pt">
                <v:textbox>
                  <w:txbxContent>
                    <w:p w14:paraId="5B5678DF" w14:textId="77777777" w:rsidR="00C4345E" w:rsidRPr="00C4345E" w:rsidRDefault="00C4345E" w:rsidP="00C4345E">
                      <w:pPr>
                        <w:suppressAutoHyphens w:val="0"/>
                        <w:spacing w:after="170" w:line="640" w:lineRule="atLeast"/>
                        <w:jc w:val="center"/>
                        <w:outlineLvl w:val="1"/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</w:pPr>
                      <w:r w:rsidRPr="00C4345E"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  <w:t>You will need:</w:t>
                      </w:r>
                    </w:p>
                    <w:p w14:paraId="1F67ECBD" w14:textId="3FA93D3E" w:rsidR="00C4345E" w:rsidRPr="00C4345E" w:rsidRDefault="00F466ED" w:rsidP="00C4345E">
                      <w:pPr>
                        <w:spacing w:line="360" w:lineRule="auto"/>
                        <w:jc w:val="center"/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>250g</w:t>
                      </w:r>
                      <w:r w:rsidR="00C4345E" w:rsidRPr="00C4345E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 xml:space="preserve"> flour</w:t>
                      </w:r>
                    </w:p>
                    <w:p w14:paraId="70F1CD73" w14:textId="0893E312" w:rsidR="00C4345E" w:rsidRPr="00C4345E" w:rsidRDefault="00C4345E" w:rsidP="00C4345E">
                      <w:pPr>
                        <w:spacing w:line="360" w:lineRule="auto"/>
                        <w:jc w:val="center"/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>1</w:t>
                      </w:r>
                      <w:r w:rsidR="00F466ED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>25g</w:t>
                      </w:r>
                      <w:r w:rsidRPr="00C4345E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 xml:space="preserve"> salt</w:t>
                      </w:r>
                    </w:p>
                    <w:p w14:paraId="076396DD" w14:textId="21C9D3AE" w:rsidR="00C4345E" w:rsidRPr="00C4345E" w:rsidRDefault="00F466ED" w:rsidP="00C4345E">
                      <w:pPr>
                        <w:spacing w:line="360" w:lineRule="auto"/>
                        <w:jc w:val="center"/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</w:pPr>
                      <w:r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>125ml</w:t>
                      </w:r>
                      <w:r w:rsidR="00C4345E" w:rsidRPr="00C4345E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 xml:space="preserve"> water</w:t>
                      </w:r>
                    </w:p>
                    <w:p w14:paraId="244E316A" w14:textId="3C269302" w:rsidR="00C4345E" w:rsidRPr="00C4345E" w:rsidRDefault="00F466ED" w:rsidP="00C4345E">
                      <w:pPr>
                        <w:jc w:val="center"/>
                      </w:pPr>
                      <w:r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>A few drops of food</w:t>
                      </w:r>
                      <w:r w:rsidR="00C4345E" w:rsidRPr="00C4345E">
                        <w:rPr>
                          <w:rFonts w:cs="BPreplay Regular"/>
                          <w:color w:val="404040"/>
                          <w:sz w:val="28"/>
                          <w:szCs w:val="28"/>
                        </w:rPr>
                        <w:t xml:space="preserve"> colouring (optional)</w:t>
                      </w:r>
                    </w:p>
                  </w:txbxContent>
                </v:textbox>
              </v:shape>
            </w:pict>
          </mc:Fallback>
        </mc:AlternateContent>
      </w:r>
    </w:p>
    <w:p w14:paraId="5A09AABF" w14:textId="71EDB610" w:rsidR="009E4127" w:rsidRPr="009E4127" w:rsidRDefault="009E4127" w:rsidP="009E4127"/>
    <w:p w14:paraId="3FE8456B" w14:textId="0D83EB5E" w:rsidR="009E4127" w:rsidRPr="009E4127" w:rsidRDefault="009E4127" w:rsidP="009E4127"/>
    <w:p w14:paraId="4CBBE027" w14:textId="77777777" w:rsidR="009E4127" w:rsidRPr="009E4127" w:rsidRDefault="009E4127" w:rsidP="009E4127"/>
    <w:p w14:paraId="5E93208B" w14:textId="77777777" w:rsidR="009E4127" w:rsidRPr="009E4127" w:rsidRDefault="009E4127" w:rsidP="009E4127"/>
    <w:p w14:paraId="4D544F4F" w14:textId="0E2950F5" w:rsidR="009E4127" w:rsidRPr="009E4127" w:rsidRDefault="009E4127" w:rsidP="009E4127"/>
    <w:p w14:paraId="3673693C" w14:textId="3CA02747" w:rsidR="009E4127" w:rsidRPr="009E4127" w:rsidRDefault="009E4127" w:rsidP="009E4127"/>
    <w:p w14:paraId="0498ECFB" w14:textId="1BC11263" w:rsidR="009E4127" w:rsidRPr="009E4127" w:rsidRDefault="00C4345E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487112" wp14:editId="58EB1DEE">
                <wp:simplePos x="0" y="0"/>
                <wp:positionH relativeFrom="margin">
                  <wp:align>center</wp:align>
                </wp:positionH>
                <wp:positionV relativeFrom="paragraph">
                  <wp:posOffset>58961</wp:posOffset>
                </wp:positionV>
                <wp:extent cx="6128426" cy="3806758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8426" cy="3806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B8D50" w14:textId="77777777" w:rsidR="00C4345E" w:rsidRPr="00C4345E" w:rsidRDefault="00C4345E" w:rsidP="00C4345E">
                            <w:pPr>
                              <w:suppressAutoHyphens w:val="0"/>
                              <w:spacing w:after="170"/>
                              <w:jc w:val="center"/>
                              <w:outlineLvl w:val="1"/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</w:pPr>
                            <w:r w:rsidRPr="00C4345E">
                              <w:rPr>
                                <w:rFonts w:cs="BPreplay Bold"/>
                                <w:b/>
                                <w:bCs/>
                                <w:color w:val="26B200"/>
                                <w:sz w:val="36"/>
                                <w:szCs w:val="36"/>
                              </w:rPr>
                              <w:t>Method</w:t>
                            </w:r>
                          </w:p>
                          <w:p w14:paraId="48B8F141" w14:textId="6B0827C1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70"/>
                              <w:jc w:val="left"/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Mix together the flour and salt in a large mixing bowl.</w:t>
                            </w:r>
                          </w:p>
                          <w:p w14:paraId="7A0C377B" w14:textId="3345B506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70"/>
                              <w:jc w:val="left"/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If desired, add 5-10 drop</w:t>
                            </w:r>
                            <w:r w:rsidR="00F466ED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 xml:space="preserve">s of food colouring to the </w:t>
                            </w:r>
                            <w:bookmarkStart w:id="0" w:name="_GoBack"/>
                            <w:bookmarkEnd w:id="0"/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water.</w:t>
                            </w:r>
                          </w:p>
                          <w:p w14:paraId="41B966F7" w14:textId="6CA0E656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70"/>
                              <w:jc w:val="left"/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Stir the water into the flour and salt in the large bowl.</w:t>
                            </w:r>
                          </w:p>
                          <w:p w14:paraId="00AFE02F" w14:textId="7820ABAB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70"/>
                              <w:jc w:val="left"/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 xml:space="preserve">Roll out the dough on a flat surface and knead it together. It should be soft and pliable. </w:t>
                            </w:r>
                          </w:p>
                          <w:p w14:paraId="7638255E" w14:textId="5AB85889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70"/>
                              <w:jc w:val="left"/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 xml:space="preserve"> Make models and ornaments.</w:t>
                            </w:r>
                          </w:p>
                          <w:p w14:paraId="35716491" w14:textId="3EE5AB7D" w:rsidR="00C4345E" w:rsidRPr="00C4345E" w:rsidRDefault="00C4345E" w:rsidP="00C4345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</w:pP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The dough can be left to air dry or dried in a low oven 120-150</w:t>
                            </w:r>
                            <w:r w:rsidRPr="00C4345E">
                              <w:rPr>
                                <w:rFonts w:cs="BPreplay"/>
                                <w:color w:val="050505"/>
                                <w:position w:val="4"/>
                                <w:sz w:val="28"/>
                                <w:szCs w:val="28"/>
                                <w:vertAlign w:val="superscript"/>
                              </w:rPr>
                              <w:t>o</w:t>
                            </w:r>
                            <w:r w:rsidRPr="00C4345E">
                              <w:rPr>
                                <w:rFonts w:cs="BPreplay"/>
                                <w:color w:val="050505"/>
                                <w:sz w:val="28"/>
                                <w:szCs w:val="28"/>
                              </w:rPr>
                              <w:t>C. The time the dough takes to dry will depend on the size and thickness of your creations.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0;margin-top:4.65pt;width:482.55pt;height:299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" filled="f" stroked="f" strokeweight=".5pt">
                <v:textbox>
                  <w:txbxContent>
                    <w:p w14:paraId="148B8D50" w14:textId="77777777" w:rsidR="00C4345E" w:rsidRPr="00C4345E" w:rsidRDefault="00C4345E" w:rsidP="00C4345E">
                      <w:pPr>
                        <w:suppressAutoHyphens w:val="0"/>
                        <w:spacing w:after="170"/>
                        <w:jc w:val="center"/>
                        <w:outlineLvl w:val="1"/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</w:pPr>
                      <w:r w:rsidRPr="00C4345E">
                        <w:rPr>
                          <w:rFonts w:cs="BPreplay Bold"/>
                          <w:b/>
                          <w:bCs/>
                          <w:color w:val="26B200"/>
                          <w:sz w:val="36"/>
                          <w:szCs w:val="36"/>
                        </w:rPr>
                        <w:t>Method</w:t>
                      </w:r>
                    </w:p>
                    <w:p w14:paraId="48B8F141" w14:textId="6B0827C1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70"/>
                        <w:jc w:val="left"/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Mix together the flour and salt in a large mixing bowl.</w:t>
                      </w:r>
                    </w:p>
                    <w:p w14:paraId="7A0C377B" w14:textId="3345B506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70"/>
                        <w:jc w:val="left"/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If desired, add 5-10 drop</w:t>
                      </w:r>
                      <w:r w:rsidR="00F466ED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 xml:space="preserve">s of food colouring to the </w:t>
                      </w:r>
                      <w:bookmarkStart w:id="1" w:name="_GoBack"/>
                      <w:bookmarkEnd w:id="1"/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water.</w:t>
                      </w:r>
                    </w:p>
                    <w:p w14:paraId="41B966F7" w14:textId="6CA0E656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70"/>
                        <w:jc w:val="left"/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Stir the water into the flour and salt in the large bowl.</w:t>
                      </w:r>
                    </w:p>
                    <w:p w14:paraId="00AFE02F" w14:textId="7820ABAB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70"/>
                        <w:jc w:val="left"/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 xml:space="preserve">Roll out the dough on a flat surface and knead it together. It should be soft and pliable. </w:t>
                      </w:r>
                    </w:p>
                    <w:p w14:paraId="7638255E" w14:textId="5AB85889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70"/>
                        <w:jc w:val="left"/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 xml:space="preserve"> Make models and ornaments.</w:t>
                      </w:r>
                    </w:p>
                    <w:p w14:paraId="35716491" w14:textId="3EE5AB7D" w:rsidR="00C4345E" w:rsidRPr="00C4345E" w:rsidRDefault="00C4345E" w:rsidP="00C4345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</w:pP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The dough can be left to air dry or dried in a low oven 120-150</w:t>
                      </w:r>
                      <w:r w:rsidRPr="00C4345E">
                        <w:rPr>
                          <w:rFonts w:cs="BPreplay"/>
                          <w:color w:val="050505"/>
                          <w:position w:val="4"/>
                          <w:sz w:val="28"/>
                          <w:szCs w:val="28"/>
                          <w:vertAlign w:val="superscript"/>
                        </w:rPr>
                        <w:t>o</w:t>
                      </w:r>
                      <w:r w:rsidRPr="00C4345E">
                        <w:rPr>
                          <w:rFonts w:cs="BPreplay"/>
                          <w:color w:val="050505"/>
                          <w:sz w:val="28"/>
                          <w:szCs w:val="28"/>
                        </w:rPr>
                        <w:t>C. The time the dough takes to dry will depend on the size and thickness of your creations.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C805EA" w14:textId="38407479" w:rsidR="009E4127" w:rsidRPr="009E4127" w:rsidRDefault="009E4127" w:rsidP="009E4127"/>
    <w:p w14:paraId="0997CCB6" w14:textId="29B461E8" w:rsidR="009E4127" w:rsidRPr="009E4127" w:rsidRDefault="009E4127" w:rsidP="009E4127"/>
    <w:p w14:paraId="1F950868" w14:textId="77777777" w:rsidR="009E4127" w:rsidRPr="009E4127" w:rsidRDefault="009E4127" w:rsidP="009E4127"/>
    <w:p w14:paraId="337050A7" w14:textId="77777777" w:rsidR="009E4127" w:rsidRPr="009E4127" w:rsidRDefault="009E4127" w:rsidP="009E4127"/>
    <w:p w14:paraId="76D2EC75" w14:textId="77777777" w:rsidR="009E4127" w:rsidRPr="009E4127" w:rsidRDefault="009E4127" w:rsidP="009E4127"/>
    <w:p w14:paraId="14C643E3" w14:textId="77777777" w:rsidR="009E4127" w:rsidRPr="009E4127" w:rsidRDefault="009E4127" w:rsidP="009E4127"/>
    <w:p w14:paraId="152706DA" w14:textId="77777777" w:rsidR="009E4127" w:rsidRPr="009E4127" w:rsidRDefault="009E4127" w:rsidP="009E4127"/>
    <w:p w14:paraId="153E9331" w14:textId="77777777" w:rsidR="009E4127" w:rsidRPr="009E4127" w:rsidRDefault="009E4127" w:rsidP="009E4127"/>
    <w:p w14:paraId="1CA188E8" w14:textId="77777777" w:rsidR="009E4127" w:rsidRPr="009E4127" w:rsidRDefault="009E4127" w:rsidP="009E4127"/>
    <w:p w14:paraId="7C0DF868" w14:textId="77777777" w:rsidR="009E4127" w:rsidRPr="009E4127" w:rsidRDefault="009E4127" w:rsidP="009E4127"/>
    <w:p w14:paraId="3EFF9C9A" w14:textId="77777777" w:rsidR="009E4127" w:rsidRDefault="009E4127" w:rsidP="009E4127"/>
    <w:p w14:paraId="6F278C4B" w14:textId="77777777" w:rsidR="009E4127" w:rsidRDefault="009E4127" w:rsidP="009E4127"/>
    <w:p w14:paraId="5B3E1CF8" w14:textId="77777777" w:rsidR="00B8626B" w:rsidRPr="009E4127" w:rsidRDefault="00B8626B" w:rsidP="009E4127"/>
    <w:sectPr w:rsidR="00B8626B" w:rsidRPr="009E4127" w:rsidSect="00B8626B">
      <w:headerReference w:type="default" r:id="rId9"/>
      <w:footerReference w:type="default" r:id="rId10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7FAE7" w14:textId="77777777" w:rsidR="00935999" w:rsidRDefault="00935999" w:rsidP="00DD5720">
      <w:r>
        <w:separator/>
      </w:r>
    </w:p>
  </w:endnote>
  <w:endnote w:type="continuationSeparator" w:id="0">
    <w:p w14:paraId="447E8752" w14:textId="77777777" w:rsidR="00935999" w:rsidRDefault="00935999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BE6C6E8-6126-404C-8D3E-B055A7DBE163}"/>
    <w:embedBold r:id="rId2" w:fontKey="{2C16A2D8-BE6F-4354-AF14-560660D046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87ED0156-1466-4BF5-9654-51822B0CE879}"/>
    <w:embedBold r:id="rId4" w:fontKey="{353391EA-66ED-46BC-A0D0-E0CDF7D83E11}"/>
    <w:embedItalic r:id="rId5" w:fontKey="{6CDB0E23-B892-4138-AD78-229DFC5D1ACE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BPreplay 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Preplay 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6D04784-82FE-439F-9864-FBB52F4A99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4FDDFF" w14:textId="77777777" w:rsidR="008C227E" w:rsidRDefault="008C227E" w:rsidP="009E4127">
    <w:pPr>
      <w:pStyle w:val="Header"/>
    </w:pPr>
  </w:p>
  <w:p w14:paraId="34042EEB" w14:textId="77777777" w:rsidR="00ED71A2" w:rsidRDefault="00ED71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BE902" w14:textId="77777777" w:rsidR="00935999" w:rsidRDefault="00935999" w:rsidP="00DD5720">
      <w:r>
        <w:separator/>
      </w:r>
    </w:p>
  </w:footnote>
  <w:footnote w:type="continuationSeparator" w:id="0">
    <w:p w14:paraId="5D8A5FFB" w14:textId="77777777" w:rsidR="00935999" w:rsidRDefault="00935999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3D8ED1" w14:textId="77777777" w:rsidR="00F32ED1" w:rsidRDefault="0077290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66657CF" wp14:editId="3BF8EA62">
          <wp:simplePos x="0" y="0"/>
          <wp:positionH relativeFrom="page">
            <wp:posOffset>5416</wp:posOffset>
          </wp:positionH>
          <wp:positionV relativeFrom="page">
            <wp:posOffset>0</wp:posOffset>
          </wp:positionV>
          <wp:extent cx="7549166" cy="10683023"/>
          <wp:effectExtent l="0" t="0" r="0" b="444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66" cy="106830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9CB3E8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2E95548"/>
    <w:multiLevelType w:val="hybridMultilevel"/>
    <w:tmpl w:val="092AF1E2"/>
    <w:lvl w:ilvl="0" w:tplc="6FFEC430">
      <w:start w:val="1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50" w:hanging="360"/>
      </w:pPr>
    </w:lvl>
    <w:lvl w:ilvl="2" w:tplc="0C09001B" w:tentative="1">
      <w:start w:val="1"/>
      <w:numFmt w:val="lowerRoman"/>
      <w:lvlText w:val="%3."/>
      <w:lvlJc w:val="right"/>
      <w:pPr>
        <w:ind w:left="1970" w:hanging="180"/>
      </w:pPr>
    </w:lvl>
    <w:lvl w:ilvl="3" w:tplc="0C09000F" w:tentative="1">
      <w:start w:val="1"/>
      <w:numFmt w:val="decimal"/>
      <w:lvlText w:val="%4."/>
      <w:lvlJc w:val="left"/>
      <w:pPr>
        <w:ind w:left="2690" w:hanging="360"/>
      </w:pPr>
    </w:lvl>
    <w:lvl w:ilvl="4" w:tplc="0C090019" w:tentative="1">
      <w:start w:val="1"/>
      <w:numFmt w:val="lowerLetter"/>
      <w:lvlText w:val="%5."/>
      <w:lvlJc w:val="left"/>
      <w:pPr>
        <w:ind w:left="3410" w:hanging="360"/>
      </w:pPr>
    </w:lvl>
    <w:lvl w:ilvl="5" w:tplc="0C09001B" w:tentative="1">
      <w:start w:val="1"/>
      <w:numFmt w:val="lowerRoman"/>
      <w:lvlText w:val="%6."/>
      <w:lvlJc w:val="right"/>
      <w:pPr>
        <w:ind w:left="4130" w:hanging="180"/>
      </w:pPr>
    </w:lvl>
    <w:lvl w:ilvl="6" w:tplc="0C09000F" w:tentative="1">
      <w:start w:val="1"/>
      <w:numFmt w:val="decimal"/>
      <w:lvlText w:val="%7."/>
      <w:lvlJc w:val="left"/>
      <w:pPr>
        <w:ind w:left="4850" w:hanging="360"/>
      </w:pPr>
    </w:lvl>
    <w:lvl w:ilvl="7" w:tplc="0C090019" w:tentative="1">
      <w:start w:val="1"/>
      <w:numFmt w:val="lowerLetter"/>
      <w:lvlText w:val="%8."/>
      <w:lvlJc w:val="left"/>
      <w:pPr>
        <w:ind w:left="5570" w:hanging="360"/>
      </w:pPr>
    </w:lvl>
    <w:lvl w:ilvl="8" w:tplc="0C09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embedTrueType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45E"/>
    <w:rsid w:val="00025835"/>
    <w:rsid w:val="0003405A"/>
    <w:rsid w:val="00067C79"/>
    <w:rsid w:val="000F227B"/>
    <w:rsid w:val="000F793E"/>
    <w:rsid w:val="0015633C"/>
    <w:rsid w:val="00173124"/>
    <w:rsid w:val="00190479"/>
    <w:rsid w:val="001A77E0"/>
    <w:rsid w:val="001B7D7D"/>
    <w:rsid w:val="001E2157"/>
    <w:rsid w:val="00221EB6"/>
    <w:rsid w:val="00254D95"/>
    <w:rsid w:val="003118CF"/>
    <w:rsid w:val="00326698"/>
    <w:rsid w:val="00344899"/>
    <w:rsid w:val="00364F40"/>
    <w:rsid w:val="00390382"/>
    <w:rsid w:val="003A6A65"/>
    <w:rsid w:val="003C0267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C359E"/>
    <w:rsid w:val="006D108B"/>
    <w:rsid w:val="00763739"/>
    <w:rsid w:val="0077290C"/>
    <w:rsid w:val="00872C5C"/>
    <w:rsid w:val="00874EB6"/>
    <w:rsid w:val="00886FE1"/>
    <w:rsid w:val="008B1227"/>
    <w:rsid w:val="008C138D"/>
    <w:rsid w:val="008C227E"/>
    <w:rsid w:val="00935999"/>
    <w:rsid w:val="00956408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8626B"/>
    <w:rsid w:val="00C4345E"/>
    <w:rsid w:val="00CA3011"/>
    <w:rsid w:val="00CC0F47"/>
    <w:rsid w:val="00CE75AA"/>
    <w:rsid w:val="00CF513F"/>
    <w:rsid w:val="00D90104"/>
    <w:rsid w:val="00DD5720"/>
    <w:rsid w:val="00E05F1F"/>
    <w:rsid w:val="00E1404D"/>
    <w:rsid w:val="00E1443E"/>
    <w:rsid w:val="00E376AA"/>
    <w:rsid w:val="00E62A7F"/>
    <w:rsid w:val="00E63009"/>
    <w:rsid w:val="00E90743"/>
    <w:rsid w:val="00E92000"/>
    <w:rsid w:val="00EB6D1C"/>
    <w:rsid w:val="00ED71A2"/>
    <w:rsid w:val="00F32ED1"/>
    <w:rsid w:val="00F376A9"/>
    <w:rsid w:val="00F4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4A8D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Instructions">
    <w:name w:val="Instructions"/>
    <w:basedOn w:val="BasicParagraph"/>
    <w:uiPriority w:val="99"/>
    <w:rsid w:val="00C4345E"/>
    <w:pPr>
      <w:spacing w:line="288" w:lineRule="auto"/>
      <w:ind w:left="340" w:hanging="170"/>
    </w:pPr>
    <w:rPr>
      <w:rFonts w:ascii="BPreplay" w:hAnsi="BPreplay" w:cs="BPreplay"/>
      <w:color w:val="050505"/>
      <w:spacing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/>
    <w:lsdException w:name="Emphasis" w:semiHidden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qFormat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Instructions">
    <w:name w:val="Instructions"/>
    <w:basedOn w:val="BasicParagraph"/>
    <w:uiPriority w:val="99"/>
    <w:rsid w:val="00C4345E"/>
    <w:pPr>
      <w:spacing w:line="288" w:lineRule="auto"/>
      <w:ind w:left="340" w:hanging="170"/>
    </w:pPr>
    <w:rPr>
      <w:rFonts w:ascii="BPreplay" w:hAnsi="BPreplay" w:cs="BPreplay"/>
      <w:color w:val="050505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-%20Resource%20Creation%20Tools\%23Action%20Templates\General\Activity%20Sheet%20Template\%23Word\Multipage%20-%20Unlinked%20Footers\Blank\Portrait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EB4F9D-368A-4E3A-BA73-F2876867B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Twinkl-A2</dc:creator>
  <cp:lastModifiedBy>Miss.Oconnor</cp:lastModifiedBy>
  <cp:revision>2</cp:revision>
  <cp:lastPrinted>2014-02-20T09:55:00Z</cp:lastPrinted>
  <dcterms:created xsi:type="dcterms:W3CDTF">2020-06-12T14:15:00Z</dcterms:created>
  <dcterms:modified xsi:type="dcterms:W3CDTF">2020-06-12T14:15:00Z</dcterms:modified>
</cp:coreProperties>
</file>